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3B376B6D" w14:textId="55751C2F" w:rsidR="00C31811" w:rsidRDefault="00B61EAA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TOW</w:t>
      </w:r>
      <w:r w:rsidR="003B67D3">
        <w:rPr>
          <w:rFonts w:ascii="TimesNewRoman,Bold" w:hAnsi="TimesNewRoman,Bold" w:cs="TimesNewRoman,Bold"/>
          <w:b/>
          <w:bCs/>
          <w:sz w:val="24"/>
          <w:szCs w:val="24"/>
        </w:rPr>
        <w:t>N BOARD</w:t>
      </w:r>
      <w:r w:rsidR="008F6C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REGULAR MEETING </w:t>
      </w:r>
    </w:p>
    <w:p w14:paraId="58210392" w14:textId="02A65437" w:rsidR="00C31811" w:rsidRDefault="00C23D1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November 13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4B869F5C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  <w:r w:rsidR="004A1D68">
        <w:rPr>
          <w:rFonts w:ascii="Baskerville Old Face" w:hAnsi="Baskerville Old Face" w:cs="TimesNewRoman"/>
          <w:sz w:val="22"/>
          <w:szCs w:val="22"/>
        </w:rPr>
        <w:t xml:space="preserve">  </w:t>
      </w:r>
    </w:p>
    <w:p w14:paraId="6F864B05" w14:textId="7051FE33" w:rsidR="00203131" w:rsidRDefault="00203131" w:rsidP="0020313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 w:rsidRPr="00870F38">
        <w:rPr>
          <w:rFonts w:ascii="Baskerville Old Face" w:hAnsi="Baskerville Old Face" w:cs="TimesNewRoman"/>
          <w:sz w:val="22"/>
          <w:szCs w:val="22"/>
        </w:rPr>
        <w:t xml:space="preserve">REVIEW OF MINUTES </w:t>
      </w:r>
      <w:r w:rsidR="00C23D19">
        <w:rPr>
          <w:rFonts w:ascii="Baskerville Old Face" w:hAnsi="Baskerville Old Face" w:cs="TimesNewRoman"/>
          <w:sz w:val="22"/>
          <w:szCs w:val="22"/>
        </w:rPr>
        <w:t>October</w:t>
      </w:r>
      <w:r w:rsidR="006C1DA5">
        <w:rPr>
          <w:rFonts w:ascii="Baskerville Old Face" w:hAnsi="Baskerville Old Face" w:cs="TimesNewRoman"/>
          <w:sz w:val="22"/>
          <w:szCs w:val="22"/>
        </w:rPr>
        <w:t xml:space="preserve"> 2024 </w:t>
      </w:r>
      <w:r w:rsidR="004C7669">
        <w:rPr>
          <w:rFonts w:ascii="Baskerville Old Face" w:hAnsi="Baskerville Old Face" w:cs="TimesNewRoman"/>
          <w:sz w:val="22"/>
          <w:szCs w:val="22"/>
        </w:rPr>
        <w:t>Regular Board</w:t>
      </w:r>
    </w:p>
    <w:p w14:paraId="0DF8E76B" w14:textId="77777777" w:rsidR="00B86290" w:rsidRPr="00A5009D" w:rsidRDefault="009063C0" w:rsidP="00B86290">
      <w:pPr>
        <w:rPr>
          <w:rFonts w:ascii="Baskerville Old Face" w:hAnsi="Baskerville Old Face"/>
          <w:sz w:val="22"/>
        </w:rPr>
      </w:pPr>
      <w:r>
        <w:rPr>
          <w:rFonts w:ascii="Baskerville Old Face" w:hAnsi="Baskerville Old Face"/>
          <w:sz w:val="22"/>
        </w:rPr>
        <w:t>R</w:t>
      </w:r>
      <w:r w:rsidR="00B86290" w:rsidRPr="00A5009D">
        <w:rPr>
          <w:rFonts w:ascii="Baskerville Old Face" w:hAnsi="Baskerville Old Face"/>
          <w:sz w:val="22"/>
        </w:rPr>
        <w:t>eports:</w:t>
      </w:r>
    </w:p>
    <w:p w14:paraId="20D2BD3A" w14:textId="112492F4" w:rsidR="00B86290" w:rsidRPr="00A5009D" w:rsidRDefault="00C23D19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>Deputy Supervisor Update</w:t>
      </w:r>
    </w:p>
    <w:p w14:paraId="2CB9651B" w14:textId="77777777" w:rsidR="00B86290" w:rsidRPr="005C02FA" w:rsidRDefault="00B86290" w:rsidP="005C02FA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5C02FA">
        <w:rPr>
          <w:rFonts w:ascii="Baskerville Old Face" w:hAnsi="Baskerville Old Face"/>
          <w:szCs w:val="20"/>
        </w:rPr>
        <w:t>Motion to accept Warrant</w:t>
      </w:r>
    </w:p>
    <w:p w14:paraId="5F689A8B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Town Clerk Report</w:t>
      </w:r>
    </w:p>
    <w:p w14:paraId="073C2764" w14:textId="6C4C8F9A" w:rsidR="004C7669" w:rsidRDefault="00B86290" w:rsidP="004A4232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3076B9">
        <w:rPr>
          <w:rFonts w:ascii="Baskerville Old Face" w:hAnsi="Baskerville Old Face"/>
          <w:szCs w:val="20"/>
        </w:rPr>
        <w:t>DP</w:t>
      </w:r>
      <w:r w:rsidR="006B03EB" w:rsidRPr="003076B9">
        <w:rPr>
          <w:rFonts w:ascii="Baskerville Old Face" w:hAnsi="Baskerville Old Face"/>
          <w:szCs w:val="20"/>
        </w:rPr>
        <w:t>W</w:t>
      </w:r>
      <w:r w:rsidR="00A61BBD" w:rsidRPr="003076B9">
        <w:rPr>
          <w:rFonts w:ascii="Baskerville Old Face" w:hAnsi="Baskerville Old Face"/>
          <w:szCs w:val="20"/>
        </w:rPr>
        <w:t xml:space="preserve"> </w:t>
      </w:r>
    </w:p>
    <w:p w14:paraId="502DEB6C" w14:textId="59C7110B" w:rsidR="00C23D19" w:rsidRPr="003076B9" w:rsidRDefault="00C23D19" w:rsidP="004A4232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>Youth Commission</w:t>
      </w:r>
    </w:p>
    <w:p w14:paraId="29BFD56A" w14:textId="76C40E24" w:rsidR="00DB098D" w:rsidRPr="00C23D19" w:rsidRDefault="00BB1220" w:rsidP="00C23D19">
      <w:pPr>
        <w:pStyle w:val="ListParagraph"/>
        <w:numPr>
          <w:ilvl w:val="0"/>
          <w:numId w:val="17"/>
        </w:numPr>
        <w:rPr>
          <w:rFonts w:ascii="Baskerville Old Face" w:hAnsi="Baskerville Old Face"/>
        </w:rPr>
      </w:pPr>
      <w:r w:rsidRPr="00C23D19">
        <w:rPr>
          <w:rFonts w:ascii="Baskerville Old Face" w:hAnsi="Baskerville Old Face"/>
        </w:rPr>
        <w:t xml:space="preserve">Parks Commission </w:t>
      </w:r>
    </w:p>
    <w:p w14:paraId="3F6AFA32" w14:textId="5F55F718" w:rsidR="009E412D" w:rsidRPr="00DB098D" w:rsidRDefault="009E412D" w:rsidP="00DB098D">
      <w:pPr>
        <w:rPr>
          <w:rFonts w:ascii="Baskerville Old Face" w:hAnsi="Baskerville Old Face"/>
        </w:rPr>
      </w:pPr>
      <w:r w:rsidRPr="00DB098D">
        <w:rPr>
          <w:rFonts w:ascii="Baskerville Old Face" w:hAnsi="Baskerville Old Face"/>
        </w:rPr>
        <w:t>Old Business:</w:t>
      </w:r>
    </w:p>
    <w:p w14:paraId="776C1326" w14:textId="7128474D" w:rsidR="00E56A00" w:rsidRDefault="00C23D19" w:rsidP="006C1DA5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Motion to Adopt Town of Willsboro Local Law NR 1 2024 – A Local Law to Allow Exceedance of the Tax Cap for 2025</w:t>
      </w:r>
      <w:r w:rsidR="006C1DA5">
        <w:rPr>
          <w:rFonts w:ascii="Baskerville Old Face" w:hAnsi="Baskerville Old Face"/>
        </w:rPr>
        <w:t xml:space="preserve"> </w:t>
      </w:r>
    </w:p>
    <w:p w14:paraId="42FDBD75" w14:textId="3A25580D" w:rsidR="008955B0" w:rsidRPr="006C1DA5" w:rsidRDefault="00EF5BF5" w:rsidP="006C1DA5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>New Business:</w:t>
      </w:r>
    </w:p>
    <w:p w14:paraId="40B054BD" w14:textId="1BEFE330" w:rsidR="00DE70BC" w:rsidRPr="00C23D19" w:rsidRDefault="00C23D19" w:rsidP="00911A40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 w:rsidRPr="00C23D19">
        <w:rPr>
          <w:rFonts w:ascii="Baskerville Old Face" w:hAnsi="Baskerville Old Face"/>
        </w:rPr>
        <w:t>Motion to Adopt Town of Willsboro 2025 Preliminary Budget as 2025 Final Budget</w:t>
      </w:r>
    </w:p>
    <w:p w14:paraId="4056C162" w14:textId="77777777" w:rsidR="003076B9" w:rsidRDefault="00403CF9" w:rsidP="00551A45">
      <w:pPr>
        <w:pStyle w:val="ListParagraph"/>
        <w:ind w:left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Public Comment</w:t>
      </w:r>
    </w:p>
    <w:p w14:paraId="3A0783E8" w14:textId="4989A39E" w:rsidR="00551A45" w:rsidRPr="003076B9" w:rsidRDefault="003076B9" w:rsidP="00551A45">
      <w:pPr>
        <w:pStyle w:val="ListParagraph"/>
        <w:ind w:left="0"/>
        <w:rPr>
          <w:rFonts w:ascii="Baskerville Old Face" w:hAnsi="Baskerville Old Face"/>
        </w:rPr>
      </w:pPr>
      <w:r>
        <w:rPr>
          <w:rFonts w:ascii="Baskerville Old Face" w:hAnsi="Baskerville Old Face"/>
          <w:sz w:val="24"/>
        </w:rPr>
        <w:t>Ad</w:t>
      </w:r>
      <w:r w:rsidR="00551A45">
        <w:rPr>
          <w:rFonts w:ascii="Baskerville Old Face" w:hAnsi="Baskerville Old Face"/>
          <w:sz w:val="24"/>
        </w:rPr>
        <w:t>journ</w:t>
      </w:r>
    </w:p>
    <w:sectPr w:rsidR="00551A45" w:rsidRPr="003076B9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0786" w14:textId="77777777" w:rsidR="00E92316" w:rsidRDefault="00E92316" w:rsidP="00E41A0D">
      <w:r>
        <w:separator/>
      </w:r>
    </w:p>
  </w:endnote>
  <w:endnote w:type="continuationSeparator" w:id="0">
    <w:p w14:paraId="5FC3E7DA" w14:textId="77777777" w:rsidR="00E92316" w:rsidRDefault="00E92316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963-8668  </w:t>
          </w:r>
          <w:r w:rsidRPr="00045A8B">
            <w:rPr>
              <w:smallCaps/>
              <w:sz w:val="24"/>
              <w:szCs w:val="24"/>
            </w:rPr>
            <w:t>Website: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9911" w14:textId="77777777" w:rsidR="00E92316" w:rsidRDefault="00E92316" w:rsidP="00E41A0D">
      <w:r>
        <w:separator/>
      </w:r>
    </w:p>
  </w:footnote>
  <w:footnote w:type="continuationSeparator" w:id="0">
    <w:p w14:paraId="6325813C" w14:textId="77777777" w:rsidR="00E92316" w:rsidRDefault="00E92316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F0D0" w14:textId="11845726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C23D19">
      <w:rPr>
        <w:noProof/>
      </w:rPr>
      <w:t>November 5,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37E0" w14:textId="1E48F709" w:rsidR="00C37FD2" w:rsidRDefault="000B7ADD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sdt>
      <w:sdtPr>
        <w:rPr>
          <w:b/>
          <w:bCs/>
          <w:caps w:val="0"/>
          <w:smallCaps/>
          <w:sz w:val="36"/>
        </w:rPr>
        <w:id w:val="1425920269"/>
        <w:docPartObj>
          <w:docPartGallery w:val="Watermarks"/>
          <w:docPartUnique/>
        </w:docPartObj>
      </w:sdtPr>
      <w:sdtContent>
        <w:r w:rsidRPr="000B7ADD">
          <w:rPr>
            <w:b/>
            <w:bCs/>
            <w:caps w:val="0"/>
            <w:smallCaps/>
            <w:noProof/>
            <w:sz w:val="36"/>
          </w:rPr>
          <w:pict w14:anchorId="6F095F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37FD2"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FD2"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EA3EE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5"/>
  </w:num>
  <w:num w:numId="3">
    <w:abstractNumId w:val="46"/>
  </w:num>
  <w:num w:numId="4">
    <w:abstractNumId w:val="16"/>
  </w:num>
  <w:num w:numId="5">
    <w:abstractNumId w:val="6"/>
  </w:num>
  <w:num w:numId="6">
    <w:abstractNumId w:val="35"/>
  </w:num>
  <w:num w:numId="7">
    <w:abstractNumId w:val="33"/>
  </w:num>
  <w:num w:numId="8">
    <w:abstractNumId w:val="3"/>
  </w:num>
  <w:num w:numId="9">
    <w:abstractNumId w:val="34"/>
  </w:num>
  <w:num w:numId="10">
    <w:abstractNumId w:val="45"/>
  </w:num>
  <w:num w:numId="11">
    <w:abstractNumId w:val="18"/>
  </w:num>
  <w:num w:numId="12">
    <w:abstractNumId w:val="36"/>
  </w:num>
  <w:num w:numId="13">
    <w:abstractNumId w:val="32"/>
  </w:num>
  <w:num w:numId="14">
    <w:abstractNumId w:val="7"/>
  </w:num>
  <w:num w:numId="15">
    <w:abstractNumId w:val="2"/>
  </w:num>
  <w:num w:numId="16">
    <w:abstractNumId w:val="15"/>
  </w:num>
  <w:num w:numId="17">
    <w:abstractNumId w:val="31"/>
  </w:num>
  <w:num w:numId="18">
    <w:abstractNumId w:val="29"/>
  </w:num>
  <w:num w:numId="19">
    <w:abstractNumId w:val="23"/>
  </w:num>
  <w:num w:numId="20">
    <w:abstractNumId w:val="24"/>
  </w:num>
  <w:num w:numId="21">
    <w:abstractNumId w:val="9"/>
  </w:num>
  <w:num w:numId="22">
    <w:abstractNumId w:val="42"/>
  </w:num>
  <w:num w:numId="23">
    <w:abstractNumId w:val="14"/>
  </w:num>
  <w:num w:numId="24">
    <w:abstractNumId w:val="1"/>
  </w:num>
  <w:num w:numId="25">
    <w:abstractNumId w:val="17"/>
  </w:num>
  <w:num w:numId="26">
    <w:abstractNumId w:val="19"/>
  </w:num>
  <w:num w:numId="27">
    <w:abstractNumId w:val="8"/>
  </w:num>
  <w:num w:numId="28">
    <w:abstractNumId w:val="41"/>
  </w:num>
  <w:num w:numId="29">
    <w:abstractNumId w:val="22"/>
  </w:num>
  <w:num w:numId="30">
    <w:abstractNumId w:val="39"/>
  </w:num>
  <w:num w:numId="31">
    <w:abstractNumId w:val="20"/>
  </w:num>
  <w:num w:numId="32">
    <w:abstractNumId w:val="25"/>
  </w:num>
  <w:num w:numId="33">
    <w:abstractNumId w:val="26"/>
  </w:num>
  <w:num w:numId="34">
    <w:abstractNumId w:val="27"/>
  </w:num>
  <w:num w:numId="35">
    <w:abstractNumId w:val="40"/>
  </w:num>
  <w:num w:numId="36">
    <w:abstractNumId w:val="10"/>
  </w:num>
  <w:num w:numId="37">
    <w:abstractNumId w:val="12"/>
  </w:num>
  <w:num w:numId="38">
    <w:abstractNumId w:val="38"/>
  </w:num>
  <w:num w:numId="39">
    <w:abstractNumId w:val="37"/>
  </w:num>
  <w:num w:numId="40">
    <w:abstractNumId w:val="44"/>
  </w:num>
  <w:num w:numId="41">
    <w:abstractNumId w:val="0"/>
  </w:num>
  <w:num w:numId="42">
    <w:abstractNumId w:val="21"/>
  </w:num>
  <w:num w:numId="43">
    <w:abstractNumId w:val="4"/>
  </w:num>
  <w:num w:numId="44">
    <w:abstractNumId w:val="11"/>
  </w:num>
  <w:num w:numId="45">
    <w:abstractNumId w:val="30"/>
  </w:num>
  <w:num w:numId="46">
    <w:abstractNumId w:val="43"/>
  </w:num>
  <w:num w:numId="47">
    <w:abstractNumId w:val="13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1C43"/>
    <w:rsid w:val="00002FAC"/>
    <w:rsid w:val="00003441"/>
    <w:rsid w:val="00004FA5"/>
    <w:rsid w:val="000104CC"/>
    <w:rsid w:val="000117B9"/>
    <w:rsid w:val="0001210C"/>
    <w:rsid w:val="00012EB1"/>
    <w:rsid w:val="00013A1C"/>
    <w:rsid w:val="000140A6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B7ADD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186C"/>
    <w:rsid w:val="00124860"/>
    <w:rsid w:val="00126EF7"/>
    <w:rsid w:val="0012737A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870A8"/>
    <w:rsid w:val="00193724"/>
    <w:rsid w:val="00194C0D"/>
    <w:rsid w:val="001A043A"/>
    <w:rsid w:val="001A061D"/>
    <w:rsid w:val="001A1CC7"/>
    <w:rsid w:val="001A3366"/>
    <w:rsid w:val="001A4934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0050"/>
    <w:rsid w:val="001F15D9"/>
    <w:rsid w:val="001F33B1"/>
    <w:rsid w:val="001F373A"/>
    <w:rsid w:val="001F3D39"/>
    <w:rsid w:val="001F6323"/>
    <w:rsid w:val="001F664C"/>
    <w:rsid w:val="001F71A0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53DEA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6CA4"/>
    <w:rsid w:val="00297FAC"/>
    <w:rsid w:val="002A0D1C"/>
    <w:rsid w:val="002A47BF"/>
    <w:rsid w:val="002B0580"/>
    <w:rsid w:val="002B3055"/>
    <w:rsid w:val="002B3F1B"/>
    <w:rsid w:val="002B6344"/>
    <w:rsid w:val="002C0BF8"/>
    <w:rsid w:val="002C10E1"/>
    <w:rsid w:val="002C214A"/>
    <w:rsid w:val="002C5613"/>
    <w:rsid w:val="002C624F"/>
    <w:rsid w:val="002D4015"/>
    <w:rsid w:val="002D5335"/>
    <w:rsid w:val="002D6883"/>
    <w:rsid w:val="002D6E28"/>
    <w:rsid w:val="002D7952"/>
    <w:rsid w:val="002D7E89"/>
    <w:rsid w:val="002E07BC"/>
    <w:rsid w:val="002E10B0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6B9"/>
    <w:rsid w:val="00307B48"/>
    <w:rsid w:val="0031323D"/>
    <w:rsid w:val="003134F7"/>
    <w:rsid w:val="00314662"/>
    <w:rsid w:val="00314995"/>
    <w:rsid w:val="00320E0A"/>
    <w:rsid w:val="0032308B"/>
    <w:rsid w:val="00323491"/>
    <w:rsid w:val="00330237"/>
    <w:rsid w:val="003356AA"/>
    <w:rsid w:val="00337061"/>
    <w:rsid w:val="003374EB"/>
    <w:rsid w:val="00342FB1"/>
    <w:rsid w:val="003438C9"/>
    <w:rsid w:val="0034592F"/>
    <w:rsid w:val="00350BF1"/>
    <w:rsid w:val="003545C6"/>
    <w:rsid w:val="003607C4"/>
    <w:rsid w:val="00360D9C"/>
    <w:rsid w:val="00360DEA"/>
    <w:rsid w:val="00361323"/>
    <w:rsid w:val="00363B95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3848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3F7F40"/>
    <w:rsid w:val="004019CD"/>
    <w:rsid w:val="00402E8C"/>
    <w:rsid w:val="00403CF9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00A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1D68"/>
    <w:rsid w:val="004A341F"/>
    <w:rsid w:val="004A480D"/>
    <w:rsid w:val="004A6795"/>
    <w:rsid w:val="004A6EA0"/>
    <w:rsid w:val="004B347D"/>
    <w:rsid w:val="004B3965"/>
    <w:rsid w:val="004B54F9"/>
    <w:rsid w:val="004B7628"/>
    <w:rsid w:val="004B785D"/>
    <w:rsid w:val="004C3331"/>
    <w:rsid w:val="004C3350"/>
    <w:rsid w:val="004C60C4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2BB0"/>
    <w:rsid w:val="00537275"/>
    <w:rsid w:val="005412D6"/>
    <w:rsid w:val="00542434"/>
    <w:rsid w:val="00542DCD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1830"/>
    <w:rsid w:val="005C5845"/>
    <w:rsid w:val="005D1877"/>
    <w:rsid w:val="005D22AE"/>
    <w:rsid w:val="005E17B3"/>
    <w:rsid w:val="005E30C3"/>
    <w:rsid w:val="005E7D70"/>
    <w:rsid w:val="005F21C3"/>
    <w:rsid w:val="005F43D7"/>
    <w:rsid w:val="005F6A40"/>
    <w:rsid w:val="0060240B"/>
    <w:rsid w:val="00604BB0"/>
    <w:rsid w:val="0060563A"/>
    <w:rsid w:val="00611582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47DDD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755D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0DA3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C76B6"/>
    <w:rsid w:val="006C77F8"/>
    <w:rsid w:val="006D2D3D"/>
    <w:rsid w:val="006D5B23"/>
    <w:rsid w:val="006D7DCA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1DA3"/>
    <w:rsid w:val="0072392A"/>
    <w:rsid w:val="007241C7"/>
    <w:rsid w:val="007308BB"/>
    <w:rsid w:val="00736AC8"/>
    <w:rsid w:val="00737AD5"/>
    <w:rsid w:val="00737CEA"/>
    <w:rsid w:val="0074033B"/>
    <w:rsid w:val="0074525D"/>
    <w:rsid w:val="00751F6D"/>
    <w:rsid w:val="0075477D"/>
    <w:rsid w:val="0075560E"/>
    <w:rsid w:val="00757318"/>
    <w:rsid w:val="00757853"/>
    <w:rsid w:val="0076439C"/>
    <w:rsid w:val="0076570D"/>
    <w:rsid w:val="00774C18"/>
    <w:rsid w:val="007812FC"/>
    <w:rsid w:val="00786369"/>
    <w:rsid w:val="00787702"/>
    <w:rsid w:val="00787A63"/>
    <w:rsid w:val="00792012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5D9E"/>
    <w:rsid w:val="007A7322"/>
    <w:rsid w:val="007B0AE9"/>
    <w:rsid w:val="007B2FF7"/>
    <w:rsid w:val="007C15CB"/>
    <w:rsid w:val="007C17F2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25AF8"/>
    <w:rsid w:val="00832CEF"/>
    <w:rsid w:val="00833D3E"/>
    <w:rsid w:val="0083589C"/>
    <w:rsid w:val="00836152"/>
    <w:rsid w:val="008400B2"/>
    <w:rsid w:val="00841257"/>
    <w:rsid w:val="00847845"/>
    <w:rsid w:val="00851FCF"/>
    <w:rsid w:val="00852801"/>
    <w:rsid w:val="00852F35"/>
    <w:rsid w:val="00855540"/>
    <w:rsid w:val="00855629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6A81"/>
    <w:rsid w:val="008A72B0"/>
    <w:rsid w:val="008B4963"/>
    <w:rsid w:val="008B6195"/>
    <w:rsid w:val="008B62B4"/>
    <w:rsid w:val="008C2F0A"/>
    <w:rsid w:val="008C48D6"/>
    <w:rsid w:val="008D0E01"/>
    <w:rsid w:val="008D141B"/>
    <w:rsid w:val="008D748A"/>
    <w:rsid w:val="008E0BF1"/>
    <w:rsid w:val="008E15FA"/>
    <w:rsid w:val="008E4268"/>
    <w:rsid w:val="008E57F4"/>
    <w:rsid w:val="008E5A99"/>
    <w:rsid w:val="008E7A4E"/>
    <w:rsid w:val="008F0B1C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6E80"/>
    <w:rsid w:val="009076AA"/>
    <w:rsid w:val="00910BAC"/>
    <w:rsid w:val="00912D53"/>
    <w:rsid w:val="0091573E"/>
    <w:rsid w:val="00916072"/>
    <w:rsid w:val="009171C4"/>
    <w:rsid w:val="009201F9"/>
    <w:rsid w:val="009251F2"/>
    <w:rsid w:val="0092599A"/>
    <w:rsid w:val="00927D79"/>
    <w:rsid w:val="00930114"/>
    <w:rsid w:val="0093275A"/>
    <w:rsid w:val="00934898"/>
    <w:rsid w:val="009359E2"/>
    <w:rsid w:val="00936D68"/>
    <w:rsid w:val="0093750D"/>
    <w:rsid w:val="0094121C"/>
    <w:rsid w:val="0094395C"/>
    <w:rsid w:val="00943C1B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813B6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03A"/>
    <w:rsid w:val="009C246B"/>
    <w:rsid w:val="009C2938"/>
    <w:rsid w:val="009C62CA"/>
    <w:rsid w:val="009C661B"/>
    <w:rsid w:val="009C751A"/>
    <w:rsid w:val="009D2CE8"/>
    <w:rsid w:val="009D3212"/>
    <w:rsid w:val="009D60AD"/>
    <w:rsid w:val="009E1892"/>
    <w:rsid w:val="009E412D"/>
    <w:rsid w:val="009F0BEE"/>
    <w:rsid w:val="009F1145"/>
    <w:rsid w:val="009F16B6"/>
    <w:rsid w:val="009F565F"/>
    <w:rsid w:val="009F5F46"/>
    <w:rsid w:val="009F7830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2F0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247D"/>
    <w:rsid w:val="00A63B26"/>
    <w:rsid w:val="00A63B46"/>
    <w:rsid w:val="00A64FD1"/>
    <w:rsid w:val="00A70281"/>
    <w:rsid w:val="00A70B31"/>
    <w:rsid w:val="00A713D1"/>
    <w:rsid w:val="00A71C92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B6A8A"/>
    <w:rsid w:val="00AC06B3"/>
    <w:rsid w:val="00AC3588"/>
    <w:rsid w:val="00AC4499"/>
    <w:rsid w:val="00AD0E5B"/>
    <w:rsid w:val="00AD15E3"/>
    <w:rsid w:val="00AD5785"/>
    <w:rsid w:val="00AD7DCC"/>
    <w:rsid w:val="00AE3B4E"/>
    <w:rsid w:val="00AE4FC1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466"/>
    <w:rsid w:val="00B75C54"/>
    <w:rsid w:val="00B75DE6"/>
    <w:rsid w:val="00B81BF8"/>
    <w:rsid w:val="00B82D30"/>
    <w:rsid w:val="00B8365A"/>
    <w:rsid w:val="00B86290"/>
    <w:rsid w:val="00B9383F"/>
    <w:rsid w:val="00B93E3C"/>
    <w:rsid w:val="00B94637"/>
    <w:rsid w:val="00B955B6"/>
    <w:rsid w:val="00B97564"/>
    <w:rsid w:val="00BA1A8F"/>
    <w:rsid w:val="00BA31C2"/>
    <w:rsid w:val="00BA49F2"/>
    <w:rsid w:val="00BA7D0E"/>
    <w:rsid w:val="00BB1220"/>
    <w:rsid w:val="00BB5463"/>
    <w:rsid w:val="00BB5D77"/>
    <w:rsid w:val="00BB62A0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E5A72"/>
    <w:rsid w:val="00BF1E41"/>
    <w:rsid w:val="00BF3CFC"/>
    <w:rsid w:val="00BF412F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3D19"/>
    <w:rsid w:val="00C25FC2"/>
    <w:rsid w:val="00C26540"/>
    <w:rsid w:val="00C27192"/>
    <w:rsid w:val="00C31811"/>
    <w:rsid w:val="00C33427"/>
    <w:rsid w:val="00C33A96"/>
    <w:rsid w:val="00C3418C"/>
    <w:rsid w:val="00C348B8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540C8"/>
    <w:rsid w:val="00C6187B"/>
    <w:rsid w:val="00C6496C"/>
    <w:rsid w:val="00C6588A"/>
    <w:rsid w:val="00C65DFB"/>
    <w:rsid w:val="00C70FF1"/>
    <w:rsid w:val="00C74FA4"/>
    <w:rsid w:val="00C777EB"/>
    <w:rsid w:val="00C803F4"/>
    <w:rsid w:val="00C80855"/>
    <w:rsid w:val="00C8295F"/>
    <w:rsid w:val="00C83F53"/>
    <w:rsid w:val="00C845BF"/>
    <w:rsid w:val="00C87EDF"/>
    <w:rsid w:val="00C91B11"/>
    <w:rsid w:val="00C9311D"/>
    <w:rsid w:val="00C95176"/>
    <w:rsid w:val="00C951BD"/>
    <w:rsid w:val="00C9529F"/>
    <w:rsid w:val="00C97223"/>
    <w:rsid w:val="00CA1238"/>
    <w:rsid w:val="00CA3F30"/>
    <w:rsid w:val="00CA47F0"/>
    <w:rsid w:val="00CB02B9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132F"/>
    <w:rsid w:val="00CE3B51"/>
    <w:rsid w:val="00CE7B1D"/>
    <w:rsid w:val="00CF08AF"/>
    <w:rsid w:val="00CF11FE"/>
    <w:rsid w:val="00CF47FA"/>
    <w:rsid w:val="00D00879"/>
    <w:rsid w:val="00D132BE"/>
    <w:rsid w:val="00D136FA"/>
    <w:rsid w:val="00D1553E"/>
    <w:rsid w:val="00D1600E"/>
    <w:rsid w:val="00D16039"/>
    <w:rsid w:val="00D160B0"/>
    <w:rsid w:val="00D17A3B"/>
    <w:rsid w:val="00D22D9D"/>
    <w:rsid w:val="00D30D91"/>
    <w:rsid w:val="00D3549A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638EA"/>
    <w:rsid w:val="00D7108C"/>
    <w:rsid w:val="00D72B9B"/>
    <w:rsid w:val="00D73E82"/>
    <w:rsid w:val="00D74230"/>
    <w:rsid w:val="00D779A8"/>
    <w:rsid w:val="00D77DCD"/>
    <w:rsid w:val="00D81A22"/>
    <w:rsid w:val="00D87CFA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B7D2B"/>
    <w:rsid w:val="00DC2952"/>
    <w:rsid w:val="00DC2B71"/>
    <w:rsid w:val="00DC73DF"/>
    <w:rsid w:val="00DD10ED"/>
    <w:rsid w:val="00DD241C"/>
    <w:rsid w:val="00DD247E"/>
    <w:rsid w:val="00DD40E4"/>
    <w:rsid w:val="00DD4956"/>
    <w:rsid w:val="00DE11CD"/>
    <w:rsid w:val="00DE2575"/>
    <w:rsid w:val="00DE4DC7"/>
    <w:rsid w:val="00DE5637"/>
    <w:rsid w:val="00DE605F"/>
    <w:rsid w:val="00DE70BC"/>
    <w:rsid w:val="00DE7BCF"/>
    <w:rsid w:val="00DF712D"/>
    <w:rsid w:val="00DF7F86"/>
    <w:rsid w:val="00E000C5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5E55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1E0E"/>
    <w:rsid w:val="00E524F1"/>
    <w:rsid w:val="00E55818"/>
    <w:rsid w:val="00E56A00"/>
    <w:rsid w:val="00E60385"/>
    <w:rsid w:val="00E63450"/>
    <w:rsid w:val="00E63EED"/>
    <w:rsid w:val="00E65677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2316"/>
    <w:rsid w:val="00E94A6B"/>
    <w:rsid w:val="00E95CA2"/>
    <w:rsid w:val="00E96F24"/>
    <w:rsid w:val="00E97E9D"/>
    <w:rsid w:val="00EA3636"/>
    <w:rsid w:val="00EA53C2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1F0"/>
    <w:rsid w:val="00EF487F"/>
    <w:rsid w:val="00EF5BF5"/>
    <w:rsid w:val="00F03FCE"/>
    <w:rsid w:val="00F05633"/>
    <w:rsid w:val="00F07347"/>
    <w:rsid w:val="00F1043E"/>
    <w:rsid w:val="00F10C1C"/>
    <w:rsid w:val="00F10D89"/>
    <w:rsid w:val="00F13520"/>
    <w:rsid w:val="00F2038F"/>
    <w:rsid w:val="00F23EFE"/>
    <w:rsid w:val="00F24041"/>
    <w:rsid w:val="00F2523E"/>
    <w:rsid w:val="00F2724D"/>
    <w:rsid w:val="00F27925"/>
    <w:rsid w:val="00F3186F"/>
    <w:rsid w:val="00F31F71"/>
    <w:rsid w:val="00F32176"/>
    <w:rsid w:val="00F32F15"/>
    <w:rsid w:val="00F3415E"/>
    <w:rsid w:val="00F35F68"/>
    <w:rsid w:val="00F36405"/>
    <w:rsid w:val="00F43288"/>
    <w:rsid w:val="00F44F8B"/>
    <w:rsid w:val="00F529FE"/>
    <w:rsid w:val="00F555F9"/>
    <w:rsid w:val="00F56646"/>
    <w:rsid w:val="00F57550"/>
    <w:rsid w:val="00F57B4C"/>
    <w:rsid w:val="00F633B9"/>
    <w:rsid w:val="00F65765"/>
    <w:rsid w:val="00F678A6"/>
    <w:rsid w:val="00F738D2"/>
    <w:rsid w:val="00F73936"/>
    <w:rsid w:val="00F75F76"/>
    <w:rsid w:val="00F825AA"/>
    <w:rsid w:val="00F838BC"/>
    <w:rsid w:val="00F90529"/>
    <w:rsid w:val="00F90ED0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Supervisor</cp:lastModifiedBy>
  <cp:revision>3</cp:revision>
  <cp:lastPrinted>2024-10-09T16:26:00Z</cp:lastPrinted>
  <dcterms:created xsi:type="dcterms:W3CDTF">2024-11-05T18:11:00Z</dcterms:created>
  <dcterms:modified xsi:type="dcterms:W3CDTF">2024-11-05T18:13:00Z</dcterms:modified>
  <cp:category>Letter</cp:category>
</cp:coreProperties>
</file>